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05A" w:rsidRPr="00EF795B" w:rsidRDefault="0071605A" w:rsidP="00C238FD">
      <w:r>
        <w:rPr>
          <w:noProof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4pt;margin-top:-13.8pt;width:408.75pt;height:86.25pt;z-index:251651072" stroked="f">
            <v:fill color2="#aaa" type="gradient"/>
            <v:shadow on="t" color="#4d4d4d" opacity="52429f" offset=",3pt"/>
            <v:textpath style="font-family:&quot;Arial&quot;;font-weight:bold;v-text-spacing:78650f;v-text-kern:t" trim="t" fitpath="t" string="Позакласний захід &#10;з інформатики"/>
          </v:shape>
        </w:pict>
      </w:r>
    </w:p>
    <w:p w:rsidR="0071605A" w:rsidRPr="00EF795B" w:rsidRDefault="0071605A" w:rsidP="00C238FD"/>
    <w:p w:rsidR="0071605A" w:rsidRPr="00EF795B" w:rsidRDefault="0071605A" w:rsidP="00C238FD">
      <w:r>
        <w:rPr>
          <w:noProof/>
          <w:lang w:val="ru-RU" w:eastAsia="ru-RU"/>
        </w:rPr>
        <w:pict>
          <v:shape id="_x0000_s1027" type="#_x0000_t136" style="position:absolute;left:0;text-align:left;margin-left:35.25pt;margin-top:11.9pt;width:450pt;height:174.95pt;z-index:251652096" fillcolor="yellow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 color="silver" opacity="52429f"/>
            <v:textpath style="font-family:&quot;Impact&quot;;v-text-kern:t" trim="t" fitpath="t" string="&quot;Інформатичний&#10; брейн-ринг&quot;"/>
          </v:shape>
        </w:pict>
      </w:r>
    </w:p>
    <w:p w:rsidR="0071605A" w:rsidRPr="00EF795B" w:rsidRDefault="0071605A" w:rsidP="00C238FD"/>
    <w:p w:rsidR="0071605A" w:rsidRPr="00EF795B" w:rsidRDefault="0071605A" w:rsidP="00C238FD"/>
    <w:p w:rsidR="0071605A" w:rsidRPr="00EF795B" w:rsidRDefault="0071605A" w:rsidP="00C238FD"/>
    <w:p w:rsidR="0071605A" w:rsidRPr="00EF795B" w:rsidRDefault="0071605A" w:rsidP="00C238FD"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8" type="#_x0000_t75" style="position:absolute;left:0;text-align:left;margin-left:84.95pt;margin-top:14.45pt;width:345.75pt;height:319.5pt;z-index:251654144;visibility:visible">
            <v:imagedata r:id="rId5" o:title=""/>
          </v:shape>
        </w:pict>
      </w:r>
    </w:p>
    <w:p w:rsidR="0071605A" w:rsidRDefault="0071605A" w:rsidP="00C238FD"/>
    <w:p w:rsidR="0071605A" w:rsidRDefault="0071605A">
      <w:pPr>
        <w:jc w:val="left"/>
      </w:pPr>
      <w:r>
        <w:rPr>
          <w:noProof/>
          <w:lang w:val="ru-RU" w:eastAsia="ru-RU"/>
        </w:rPr>
        <w:pict>
          <v:shape id="_x0000_s1029" type="#_x0000_t136" style="position:absolute;margin-left:197.25pt;margin-top:266.25pt;width:129.75pt;height:41.25pt;z-index:251653120" stroked="f">
            <v:fill color2="#aaa" type="gradient"/>
            <v:shadow on="t" color="#4d4d4d" opacity="52429f" offset=",3pt"/>
            <v:textpath style="font-family:&quot;Arial&quot;;font-weight:bold;v-text-spacing:78650f;v-text-kern:t" trim="t" fitpath="t" string="9 клас"/>
          </v:shape>
        </w:pict>
      </w:r>
      <w:r>
        <w:br w:type="page"/>
      </w:r>
    </w:p>
    <w:p w:rsidR="0071605A" w:rsidRPr="00EF795B" w:rsidRDefault="0071605A" w:rsidP="00C238FD"/>
    <w:tbl>
      <w:tblPr>
        <w:tblW w:w="10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03"/>
        <w:gridCol w:w="2856"/>
        <w:gridCol w:w="2502"/>
        <w:gridCol w:w="2514"/>
      </w:tblGrid>
      <w:tr w:rsidR="0071605A" w:rsidRPr="006B13E7" w:rsidTr="006B13E7">
        <w:trPr>
          <w:trHeight w:val="1498"/>
        </w:trPr>
        <w:tc>
          <w:tcPr>
            <w:tcW w:w="2898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БЛОК ЖИВЛЕННЯ</w:t>
            </w:r>
          </w:p>
        </w:tc>
        <w:tc>
          <w:tcPr>
            <w:tcW w:w="2850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ВІНЧЕСТЕР</w:t>
            </w:r>
          </w:p>
        </w:tc>
        <w:tc>
          <w:tcPr>
            <w:tcW w:w="2497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КУЛЕР</w:t>
            </w:r>
          </w:p>
        </w:tc>
        <w:tc>
          <w:tcPr>
            <w:tcW w:w="2509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  <w:shd w:val="clear" w:color="auto" w:fill="FFFFFF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  <w:shd w:val="clear" w:color="auto" w:fill="FFFFFF"/>
              </w:rPr>
              <w:t>КОННЕКТОР</w:t>
            </w:r>
          </w:p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  <w:shd w:val="clear" w:color="auto" w:fill="FFFFFF"/>
              </w:rPr>
              <w:t xml:space="preserve"> RJ-45</w:t>
            </w:r>
          </w:p>
        </w:tc>
      </w:tr>
      <w:tr w:rsidR="0071605A" w:rsidRPr="006B13E7" w:rsidTr="006B13E7">
        <w:trPr>
          <w:trHeight w:val="1498"/>
        </w:trPr>
        <w:tc>
          <w:tcPr>
            <w:tcW w:w="2898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МАТЕРИНСЬКА ПЛАТА</w:t>
            </w:r>
          </w:p>
        </w:tc>
        <w:tc>
          <w:tcPr>
            <w:tcW w:w="2850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МАНІПУЛЯТОР</w:t>
            </w:r>
          </w:p>
        </w:tc>
        <w:tc>
          <w:tcPr>
            <w:tcW w:w="2497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ВІДЕОКАРТА</w:t>
            </w:r>
          </w:p>
        </w:tc>
        <w:tc>
          <w:tcPr>
            <w:tcW w:w="2509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ЗВУКОВА КАРТА</w:t>
            </w:r>
          </w:p>
        </w:tc>
      </w:tr>
      <w:tr w:rsidR="0071605A" w:rsidRPr="006B13E7" w:rsidTr="006B13E7">
        <w:trPr>
          <w:trHeight w:val="1498"/>
        </w:trPr>
        <w:tc>
          <w:tcPr>
            <w:tcW w:w="2898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  <w:shd w:val="clear" w:color="auto" w:fill="FFFFFF"/>
              </w:rPr>
              <w:t xml:space="preserve">ІНСТРУМЕНТ ДЛЯ ОБЖИМАННЯ КОНЕКТОРІВ </w:t>
            </w:r>
          </w:p>
        </w:tc>
        <w:tc>
          <w:tcPr>
            <w:tcW w:w="2850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СВІЧ</w:t>
            </w:r>
          </w:p>
        </w:tc>
        <w:tc>
          <w:tcPr>
            <w:tcW w:w="2497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ДИСКЕТА</w:t>
            </w:r>
          </w:p>
        </w:tc>
        <w:tc>
          <w:tcPr>
            <w:tcW w:w="2509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ПАТЧКОРД</w:t>
            </w:r>
          </w:p>
        </w:tc>
      </w:tr>
      <w:tr w:rsidR="0071605A" w:rsidRPr="006B13E7" w:rsidTr="006B13E7">
        <w:trPr>
          <w:trHeight w:val="1586"/>
        </w:trPr>
        <w:tc>
          <w:tcPr>
            <w:tcW w:w="2898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КАБЕЛЬ VGA</w:t>
            </w:r>
          </w:p>
        </w:tc>
        <w:tc>
          <w:tcPr>
            <w:tcW w:w="2850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МЕРЕЖНИЙ КБЕЛЬ</w:t>
            </w:r>
          </w:p>
        </w:tc>
        <w:tc>
          <w:tcPr>
            <w:tcW w:w="2497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ПЕРЕХІДНИК З IDE НА SATA</w:t>
            </w:r>
          </w:p>
        </w:tc>
        <w:tc>
          <w:tcPr>
            <w:tcW w:w="2509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ВНУТРІШНІЙ МОДЕМ</w:t>
            </w:r>
          </w:p>
        </w:tc>
      </w:tr>
      <w:tr w:rsidR="0071605A" w:rsidRPr="006B13E7" w:rsidTr="006B13E7">
        <w:trPr>
          <w:trHeight w:val="1498"/>
        </w:trPr>
        <w:tc>
          <w:tcPr>
            <w:tcW w:w="2898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  <w:lang w:val="ru-RU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  <w:lang w:val="ru-RU"/>
              </w:rPr>
              <w:t xml:space="preserve">ШЛЕЙФ З’ЄДНУВАЧ </w:t>
            </w: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HDD</w:t>
            </w:r>
            <w:r w:rsidRPr="006B13E7">
              <w:rPr>
                <w:rFonts w:ascii="Times New Roman" w:hAnsi="Times New Roman"/>
                <w:b w:val="0"/>
                <w:sz w:val="36"/>
                <w:szCs w:val="36"/>
                <w:lang w:val="ru-RU"/>
              </w:rPr>
              <w:t xml:space="preserve"> </w:t>
            </w: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 xml:space="preserve"> І МАТЕРИНС</w:t>
            </w:r>
          </w:p>
        </w:tc>
        <w:tc>
          <w:tcPr>
            <w:tcW w:w="2850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  <w:lang w:val="ru-RU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ПРОЦЕСОР</w:t>
            </w:r>
          </w:p>
        </w:tc>
        <w:tc>
          <w:tcPr>
            <w:tcW w:w="2497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  <w:lang w:val="ru-RU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ВИТА ПАРА</w:t>
            </w:r>
          </w:p>
        </w:tc>
        <w:tc>
          <w:tcPr>
            <w:tcW w:w="2509" w:type="dxa"/>
            <w:vAlign w:val="center"/>
          </w:tcPr>
          <w:p w:rsidR="0071605A" w:rsidRPr="006B13E7" w:rsidRDefault="0071605A" w:rsidP="006B13E7">
            <w:pPr>
              <w:spacing w:after="0" w:line="240" w:lineRule="auto"/>
              <w:rPr>
                <w:rFonts w:ascii="Times New Roman" w:hAnsi="Times New Roman"/>
                <w:b w:val="0"/>
                <w:sz w:val="36"/>
                <w:szCs w:val="36"/>
                <w:lang w:val="ru-RU"/>
              </w:rPr>
            </w:pPr>
            <w:r w:rsidRPr="006B13E7">
              <w:rPr>
                <w:rFonts w:ascii="Times New Roman" w:hAnsi="Times New Roman"/>
                <w:b w:val="0"/>
                <w:sz w:val="36"/>
                <w:szCs w:val="36"/>
              </w:rPr>
              <w:t>ФЛЕШКА</w:t>
            </w:r>
          </w:p>
        </w:tc>
      </w:tr>
    </w:tbl>
    <w:p w:rsidR="0071605A" w:rsidRDefault="0071605A" w:rsidP="00C13801">
      <w:pPr>
        <w:spacing w:before="120" w:after="120" w:line="240" w:lineRule="auto"/>
        <w:ind w:left="360"/>
        <w:jc w:val="both"/>
        <w:rPr>
          <w:rFonts w:ascii="Times New Roman" w:hAnsi="Times New Roman"/>
          <w:sz w:val="72"/>
          <w:szCs w:val="72"/>
        </w:rPr>
      </w:pPr>
    </w:p>
    <w:p w:rsidR="0071605A" w:rsidRDefault="0071605A">
      <w:pPr>
        <w:jc w:val="left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br w:type="page"/>
      </w:r>
    </w:p>
    <w:p w:rsidR="0071605A" w:rsidRPr="00C13801" w:rsidRDefault="0071605A" w:rsidP="00C13801">
      <w:pPr>
        <w:spacing w:before="120" w:after="120" w:line="240" w:lineRule="auto"/>
        <w:ind w:left="360"/>
        <w:jc w:val="both"/>
        <w:rPr>
          <w:rFonts w:ascii="Times New Roman" w:hAnsi="Times New Roman"/>
          <w:sz w:val="72"/>
          <w:szCs w:val="72"/>
        </w:rPr>
      </w:pPr>
      <w:r w:rsidRPr="00C13801">
        <w:rPr>
          <w:rFonts w:ascii="Times New Roman" w:hAnsi="Times New Roman"/>
          <w:sz w:val="72"/>
          <w:szCs w:val="72"/>
        </w:rPr>
        <w:t>КЛАВІАТУРА.</w:t>
      </w:r>
    </w:p>
    <w:p w:rsidR="0071605A" w:rsidRPr="00C13801" w:rsidRDefault="0071605A" w:rsidP="00C13801">
      <w:pPr>
        <w:spacing w:before="120" w:after="120" w:line="240" w:lineRule="auto"/>
        <w:ind w:left="360"/>
        <w:jc w:val="both"/>
        <w:rPr>
          <w:rFonts w:ascii="Times New Roman" w:hAnsi="Times New Roman"/>
          <w:sz w:val="72"/>
          <w:szCs w:val="72"/>
        </w:rPr>
      </w:pPr>
      <w:r w:rsidRPr="00C13801">
        <w:rPr>
          <w:rFonts w:ascii="Times New Roman" w:hAnsi="Times New Roman"/>
          <w:sz w:val="72"/>
          <w:szCs w:val="72"/>
        </w:rPr>
        <w:t>МОНІТОР.</w:t>
      </w:r>
    </w:p>
    <w:p w:rsidR="0071605A" w:rsidRPr="00C13801" w:rsidRDefault="0071605A" w:rsidP="00C13801">
      <w:pPr>
        <w:spacing w:before="120" w:after="120" w:line="240" w:lineRule="auto"/>
        <w:ind w:left="360"/>
        <w:jc w:val="both"/>
        <w:rPr>
          <w:rFonts w:ascii="Times New Roman" w:hAnsi="Times New Roman"/>
          <w:sz w:val="72"/>
          <w:szCs w:val="72"/>
        </w:rPr>
      </w:pPr>
      <w:r w:rsidRPr="00C13801">
        <w:rPr>
          <w:rFonts w:ascii="Times New Roman" w:hAnsi="Times New Roman"/>
          <w:sz w:val="72"/>
          <w:szCs w:val="72"/>
        </w:rPr>
        <w:t>ПРИНТЕР.</w:t>
      </w:r>
    </w:p>
    <w:p w:rsidR="0071605A" w:rsidRPr="00C13801" w:rsidRDefault="0071605A" w:rsidP="00C13801">
      <w:pPr>
        <w:spacing w:before="120" w:after="120" w:line="240" w:lineRule="auto"/>
        <w:ind w:left="360"/>
        <w:jc w:val="both"/>
        <w:rPr>
          <w:rFonts w:ascii="Times New Roman" w:hAnsi="Times New Roman"/>
          <w:sz w:val="72"/>
          <w:szCs w:val="72"/>
        </w:rPr>
      </w:pPr>
      <w:r w:rsidRPr="00C13801">
        <w:rPr>
          <w:rFonts w:ascii="Times New Roman" w:hAnsi="Times New Roman"/>
          <w:sz w:val="72"/>
          <w:szCs w:val="72"/>
        </w:rPr>
        <w:t>КОЛОНКИ.</w:t>
      </w:r>
    </w:p>
    <w:p w:rsidR="0071605A" w:rsidRPr="00C13801" w:rsidRDefault="0071605A" w:rsidP="00C13801">
      <w:pPr>
        <w:spacing w:before="120" w:after="120" w:line="240" w:lineRule="auto"/>
        <w:ind w:left="360"/>
        <w:jc w:val="both"/>
        <w:rPr>
          <w:rFonts w:ascii="Times New Roman" w:hAnsi="Times New Roman"/>
          <w:sz w:val="72"/>
          <w:szCs w:val="72"/>
        </w:rPr>
      </w:pPr>
      <w:r w:rsidRPr="00C13801">
        <w:rPr>
          <w:rFonts w:ascii="Times New Roman" w:hAnsi="Times New Roman"/>
          <w:sz w:val="72"/>
          <w:szCs w:val="72"/>
        </w:rPr>
        <w:t>КУЛЕР.</w:t>
      </w:r>
    </w:p>
    <w:p w:rsidR="0071605A" w:rsidRPr="00C13801" w:rsidRDefault="0071605A" w:rsidP="00C13801">
      <w:pPr>
        <w:spacing w:before="120" w:after="120" w:line="240" w:lineRule="auto"/>
        <w:ind w:left="360"/>
        <w:jc w:val="both"/>
        <w:rPr>
          <w:rFonts w:ascii="Times New Roman" w:hAnsi="Times New Roman"/>
          <w:sz w:val="72"/>
          <w:szCs w:val="72"/>
        </w:rPr>
      </w:pPr>
      <w:r w:rsidRPr="00C13801">
        <w:rPr>
          <w:rFonts w:ascii="Times New Roman" w:hAnsi="Times New Roman"/>
          <w:sz w:val="72"/>
          <w:szCs w:val="72"/>
        </w:rPr>
        <w:t>МИША.</w:t>
      </w:r>
    </w:p>
    <w:p w:rsidR="0071605A" w:rsidRPr="00C13801" w:rsidRDefault="0071605A" w:rsidP="00C13801">
      <w:pPr>
        <w:spacing w:before="120" w:after="120" w:line="240" w:lineRule="auto"/>
        <w:ind w:left="360"/>
        <w:jc w:val="both"/>
        <w:rPr>
          <w:rFonts w:ascii="Times New Roman" w:hAnsi="Times New Roman"/>
          <w:sz w:val="72"/>
          <w:szCs w:val="72"/>
        </w:rPr>
      </w:pPr>
      <w:r w:rsidRPr="00C13801">
        <w:rPr>
          <w:rFonts w:ascii="Times New Roman" w:hAnsi="Times New Roman"/>
          <w:sz w:val="72"/>
          <w:szCs w:val="72"/>
        </w:rPr>
        <w:t>СКАНЕР.</w:t>
      </w:r>
    </w:p>
    <w:p w:rsidR="0071605A" w:rsidRPr="00C13801" w:rsidRDefault="0071605A" w:rsidP="00C13801">
      <w:pPr>
        <w:spacing w:before="120" w:after="120" w:line="240" w:lineRule="auto"/>
        <w:ind w:left="360"/>
        <w:jc w:val="both"/>
        <w:rPr>
          <w:rFonts w:ascii="Times New Roman" w:hAnsi="Times New Roman"/>
          <w:sz w:val="72"/>
          <w:szCs w:val="72"/>
        </w:rPr>
      </w:pPr>
      <w:r w:rsidRPr="00C13801">
        <w:rPr>
          <w:rFonts w:ascii="Times New Roman" w:hAnsi="Times New Roman"/>
          <w:sz w:val="72"/>
          <w:szCs w:val="72"/>
        </w:rPr>
        <w:t>НАВУШНИКИ.</w:t>
      </w:r>
    </w:p>
    <w:p w:rsidR="0071605A" w:rsidRPr="00C13801" w:rsidRDefault="0071605A" w:rsidP="00C13801">
      <w:pPr>
        <w:spacing w:before="120" w:after="120" w:line="240" w:lineRule="auto"/>
        <w:ind w:left="360"/>
        <w:jc w:val="both"/>
        <w:rPr>
          <w:rFonts w:ascii="Times New Roman" w:hAnsi="Times New Roman"/>
          <w:sz w:val="72"/>
          <w:szCs w:val="72"/>
        </w:rPr>
      </w:pPr>
      <w:r w:rsidRPr="00C13801">
        <w:rPr>
          <w:rFonts w:ascii="Times New Roman" w:hAnsi="Times New Roman"/>
          <w:sz w:val="72"/>
          <w:szCs w:val="72"/>
        </w:rPr>
        <w:t>МІКРОФОН.</w:t>
      </w:r>
    </w:p>
    <w:p w:rsidR="0071605A" w:rsidRPr="00C13801" w:rsidRDefault="0071605A" w:rsidP="00C13801">
      <w:pPr>
        <w:spacing w:before="120" w:after="120" w:line="240" w:lineRule="auto"/>
        <w:ind w:left="360"/>
        <w:jc w:val="both"/>
        <w:rPr>
          <w:rFonts w:ascii="Times New Roman" w:hAnsi="Times New Roman"/>
          <w:sz w:val="72"/>
          <w:szCs w:val="72"/>
        </w:rPr>
      </w:pPr>
      <w:r w:rsidRPr="00C13801">
        <w:rPr>
          <w:rFonts w:ascii="Times New Roman" w:hAnsi="Times New Roman"/>
          <w:sz w:val="72"/>
          <w:szCs w:val="72"/>
        </w:rPr>
        <w:t>ВІДЕОКАМЕРА.</w:t>
      </w:r>
    </w:p>
    <w:p w:rsidR="0071605A" w:rsidRDefault="0071605A" w:rsidP="00C13801">
      <w:pPr>
        <w:jc w:val="left"/>
        <w:rPr>
          <w:lang w:val="ru-RU"/>
        </w:rPr>
      </w:pPr>
    </w:p>
    <w:p w:rsidR="0071605A" w:rsidRDefault="0071605A" w:rsidP="00790098">
      <w:pPr>
        <w:jc w:val="both"/>
        <w:rPr>
          <w:lang w:val="ru-RU"/>
        </w:rPr>
      </w:pPr>
    </w:p>
    <w:tbl>
      <w:tblPr>
        <w:tblW w:w="1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67"/>
        <w:gridCol w:w="5467"/>
      </w:tblGrid>
      <w:tr w:rsidR="0071605A" w:rsidRPr="006B13E7" w:rsidTr="006B13E7">
        <w:trPr>
          <w:trHeight w:val="3392"/>
        </w:trPr>
        <w:tc>
          <w:tcPr>
            <w:tcW w:w="5467" w:type="dxa"/>
          </w:tcPr>
          <w:p w:rsidR="0071605A" w:rsidRPr="006B13E7" w:rsidRDefault="0071605A" w:rsidP="006B13E7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group id="_x0000_s1030" style="position:absolute;left:0;text-align:left;margin-left:-3.4pt;margin-top:1.2pt;width:270pt;height:171pt;z-index:251655168" coordorigin="340,310" coordsize="5400,342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340;top:310;width:5400;height:3420" strokeweight="3pt">
                    <v:stroke linestyle="thinThin"/>
                    <v:textbox>
                      <w:txbxContent>
                        <w:p w:rsidR="0071605A" w:rsidRDefault="0071605A" w:rsidP="00C238FD"/>
                        <w:p w:rsidR="0071605A" w:rsidRPr="00625C7C" w:rsidRDefault="0071605A" w:rsidP="00625C7C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 xml:space="preserve">ДО КАБІНЕТУ ІНФОРМАТИКИ </w:t>
                          </w:r>
                        </w:p>
                        <w:p w:rsidR="0071605A" w:rsidRPr="00625C7C" w:rsidRDefault="0071605A" w:rsidP="00625C7C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>ЗШ №36 ВМР  на</w:t>
                          </w:r>
                        </w:p>
                        <w:p w:rsidR="0071605A" w:rsidRPr="00010F49" w:rsidRDefault="0071605A" w:rsidP="00C238FD"/>
                        <w:p w:rsidR="0071605A" w:rsidRDefault="0071605A" w:rsidP="00C238FD"/>
                        <w:p w:rsidR="0071605A" w:rsidRPr="008B354E" w:rsidRDefault="0071605A" w:rsidP="00C238FD"/>
                      </w:txbxContent>
                    </v:textbox>
                  </v:shape>
                  <v:shape id="_x0000_s1032" type="#_x0000_t136" style="position:absolute;left:1060;top:493;width:3855;height:720" fillcolor="yellow">
                    <v:fill color2="#f93" angle="-135" focusposition=".5,.5" focussize="" focus="100%" type="gradientRadial">
                      <o:fill v:ext="view" type="gradientCenter"/>
                    </v:fill>
                    <v:shadow on="t" color="silver" opacity="52429f"/>
                    <v:textpath style="font-family:&quot;Impact&quot;;v-text-kern:t" trim="t" fitpath="t" string="ПРОПУСК"/>
                  </v:shape>
                  <v:shape id="_x0000_s1033" type="#_x0000_t136" style="position:absolute;left:697;top:2470;width:4680;height:1080" fillcolor="#9400ed" strokecolor="#eaeaea" strokeweight="1pt">
                    <v:fill color2="blue" angle="-90" colors="0 #a603ab;13763f #0819fb;22938f #1a8d48;34079f yellow;47841f #ee3f17;57672f #e81766;1 #a603ab" method="none" type="gradient"/>
                    <v:shadow on="t" type="perspective" color="silver" opacity="52429f" origin="-.5,.5" matrix=",46340f,,.5,,-4768371582e-16"/>
                    <v:textpath style="font-family:&quot;Arial&quot;;font-weight:bold;v-text-kern:t" trim="t" fitpath="t" string="&quot;ГОДИНУ РОЗВАГ&#10;НА КОМП'ЮТЕРІ&quot;"/>
                  </v:shape>
                </v:group>
              </w:pict>
            </w:r>
          </w:p>
        </w:tc>
        <w:tc>
          <w:tcPr>
            <w:tcW w:w="5467" w:type="dxa"/>
          </w:tcPr>
          <w:p w:rsidR="0071605A" w:rsidRPr="006B13E7" w:rsidRDefault="0071605A" w:rsidP="006B13E7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group id="_x0000_s1034" style="position:absolute;left:0;text-align:left;margin-left:-3pt;margin-top:1.2pt;width:270pt;height:171pt;z-index:251656192;mso-position-horizontal-relative:text;mso-position-vertical-relative:text" coordorigin="340,310" coordsize="5400,3420">
                  <v:shape id="_x0000_s1035" type="#_x0000_t202" style="position:absolute;left:340;top:310;width:5400;height:3420" strokeweight="3pt">
                    <v:stroke linestyle="thinThin"/>
                    <v:textbox>
                      <w:txbxContent>
                        <w:p w:rsidR="0071605A" w:rsidRDefault="0071605A" w:rsidP="00C238FD"/>
                        <w:p w:rsidR="0071605A" w:rsidRPr="00625C7C" w:rsidRDefault="0071605A" w:rsidP="00625C7C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 xml:space="preserve">ДО КАБІНЕТУ ІНФОРМАТИКИ </w:t>
                          </w:r>
                        </w:p>
                        <w:p w:rsidR="0071605A" w:rsidRPr="00625C7C" w:rsidRDefault="0071605A" w:rsidP="00625C7C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>ЗШ №36 ВМР  на</w:t>
                          </w:r>
                        </w:p>
                        <w:p w:rsidR="0071605A" w:rsidRDefault="0071605A" w:rsidP="00C238FD"/>
                        <w:p w:rsidR="0071605A" w:rsidRPr="008B354E" w:rsidRDefault="0071605A" w:rsidP="00C238FD"/>
                      </w:txbxContent>
                    </v:textbox>
                  </v:shape>
                  <v:shape id="_x0000_s1036" type="#_x0000_t136" style="position:absolute;left:1060;top:493;width:3855;height:720" fillcolor="yellow">
                    <v:fill color2="#f93" angle="-135" focusposition=".5,.5" focussize="" focus="100%" type="gradientRadial">
                      <o:fill v:ext="view" type="gradientCenter"/>
                    </v:fill>
                    <v:shadow on="t" color="silver" opacity="52429f"/>
                    <v:textpath style="font-family:&quot;Impact&quot;;v-text-kern:t" trim="t" fitpath="t" string="ПРОПУСК"/>
                  </v:shape>
                  <v:shape id="_x0000_s1037" type="#_x0000_t136" style="position:absolute;left:697;top:2470;width:4680;height:1080" fillcolor="#9400ed" strokecolor="#eaeaea" strokeweight="1pt">
                    <v:fill color2="blue" angle="-90" colors="0 #a603ab;13763f #0819fb;22938f #1a8d48;34079f yellow;47841f #ee3f17;57672f #e81766;1 #a603ab" method="none" type="gradient"/>
                    <v:shadow on="t" type="perspective" color="silver" opacity="52429f" origin="-.5,.5" matrix=",46340f,,.5,,-4768371582e-16"/>
                    <v:textpath style="font-family:&quot;Arial&quot;;font-weight:bold;v-text-kern:t" trim="t" fitpath="t" string="&quot;ГОДИНУ РОЗВАГ&#10;НА КОМП'ЮТЕРІ&quot;"/>
                  </v:shape>
                </v:group>
              </w:pict>
            </w:r>
          </w:p>
        </w:tc>
      </w:tr>
      <w:tr w:rsidR="0071605A" w:rsidRPr="006B13E7" w:rsidTr="006B13E7">
        <w:trPr>
          <w:trHeight w:val="3386"/>
        </w:trPr>
        <w:tc>
          <w:tcPr>
            <w:tcW w:w="5467" w:type="dxa"/>
          </w:tcPr>
          <w:p w:rsidR="0071605A" w:rsidRPr="006B13E7" w:rsidRDefault="0071605A" w:rsidP="006B13E7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group id="_x0000_s1038" style="position:absolute;left:0;text-align:left;margin-left:-3.4pt;margin-top:5.85pt;width:270pt;height:171pt;z-index:251657216;mso-position-horizontal-relative:text;mso-position-vertical-relative:text" coordorigin="340,310" coordsize="5400,3420">
                  <v:shape id="_x0000_s1039" type="#_x0000_t202" style="position:absolute;left:340;top:310;width:5400;height:3420" strokeweight="3pt">
                    <v:stroke linestyle="thinThin"/>
                    <v:textbox>
                      <w:txbxContent>
                        <w:p w:rsidR="0071605A" w:rsidRDefault="0071605A" w:rsidP="00C238FD"/>
                        <w:p w:rsidR="0071605A" w:rsidRPr="00625C7C" w:rsidRDefault="0071605A" w:rsidP="00625C7C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 xml:space="preserve">ДО КАБІНЕТУ ІНФОРМАТИКИ </w:t>
                          </w:r>
                        </w:p>
                        <w:p w:rsidR="0071605A" w:rsidRPr="00625C7C" w:rsidRDefault="0071605A" w:rsidP="00625C7C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>ЗШ №36 ВМР  на</w:t>
                          </w:r>
                        </w:p>
                        <w:p w:rsidR="0071605A" w:rsidRDefault="0071605A" w:rsidP="00C238FD"/>
                        <w:p w:rsidR="0071605A" w:rsidRPr="008B354E" w:rsidRDefault="0071605A" w:rsidP="00C238FD"/>
                      </w:txbxContent>
                    </v:textbox>
                  </v:shape>
                  <v:shape id="_x0000_s1040" type="#_x0000_t136" style="position:absolute;left:1060;top:493;width:3855;height:720" fillcolor="yellow">
                    <v:fill color2="#f93" angle="-135" focusposition=".5,.5" focussize="" focus="100%" type="gradientRadial">
                      <o:fill v:ext="view" type="gradientCenter"/>
                    </v:fill>
                    <v:shadow on="t" color="silver" opacity="52429f"/>
                    <v:textpath style="font-family:&quot;Impact&quot;;v-text-kern:t" trim="t" fitpath="t" string="ПРОПУСК"/>
                  </v:shape>
                  <v:shape id="_x0000_s1041" type="#_x0000_t136" style="position:absolute;left:697;top:2470;width:4680;height:1080" fillcolor="#9400ed" strokecolor="#eaeaea" strokeweight="1pt">
                    <v:fill color2="blue" angle="-90" colors="0 #a603ab;13763f #0819fb;22938f #1a8d48;34079f yellow;47841f #ee3f17;57672f #e81766;1 #a603ab" method="none" type="gradient"/>
                    <v:shadow on="t" type="perspective" color="silver" opacity="52429f" origin="-.5,.5" matrix=",46340f,,.5,,-4768371582e-16"/>
                    <v:textpath style="font-family:&quot;Arial&quot;;font-weight:bold;v-text-kern:t" trim="t" fitpath="t" string="&quot;ГОДИНУ РОЗВАГ&#10;НА КОМП'ЮТЕРІ&quot;"/>
                  </v:shape>
                </v:group>
              </w:pict>
            </w:r>
          </w:p>
        </w:tc>
        <w:tc>
          <w:tcPr>
            <w:tcW w:w="5467" w:type="dxa"/>
          </w:tcPr>
          <w:p w:rsidR="0071605A" w:rsidRPr="006B13E7" w:rsidRDefault="0071605A" w:rsidP="006B13E7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group id="_x0000_s1042" style="position:absolute;left:0;text-align:left;margin-left:-3pt;margin-top:5.85pt;width:270pt;height:171pt;z-index:251658240;mso-position-horizontal-relative:text;mso-position-vertical-relative:text" coordorigin="340,310" coordsize="5400,3420">
                  <v:shape id="_x0000_s1043" type="#_x0000_t202" style="position:absolute;left:340;top:310;width:5400;height:3420" strokeweight="3pt">
                    <v:stroke linestyle="thinThin"/>
                    <v:textbox>
                      <w:txbxContent>
                        <w:p w:rsidR="0071605A" w:rsidRDefault="0071605A" w:rsidP="00C238FD"/>
                        <w:p w:rsidR="0071605A" w:rsidRPr="00625C7C" w:rsidRDefault="0071605A" w:rsidP="00625C7C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 xml:space="preserve">ДО КАБІНЕТУ ІНФОРМАТИКИ </w:t>
                          </w:r>
                        </w:p>
                        <w:p w:rsidR="0071605A" w:rsidRPr="00625C7C" w:rsidRDefault="0071605A" w:rsidP="00625C7C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>ЗШ №36 ВМР  на</w:t>
                          </w:r>
                        </w:p>
                        <w:p w:rsidR="0071605A" w:rsidRDefault="0071605A" w:rsidP="00C238FD"/>
                        <w:p w:rsidR="0071605A" w:rsidRPr="008B354E" w:rsidRDefault="0071605A" w:rsidP="00C238FD"/>
                      </w:txbxContent>
                    </v:textbox>
                  </v:shape>
                  <v:shape id="_x0000_s1044" type="#_x0000_t136" style="position:absolute;left:1060;top:493;width:3855;height:720" fillcolor="yellow">
                    <v:fill color2="#f93" angle="-135" focusposition=".5,.5" focussize="" focus="100%" type="gradientRadial">
                      <o:fill v:ext="view" type="gradientCenter"/>
                    </v:fill>
                    <v:shadow on="t" color="silver" opacity="52429f"/>
                    <v:textpath style="font-family:&quot;Impact&quot;;v-text-kern:t" trim="t" fitpath="t" string="ПРОПУСК"/>
                  </v:shape>
                  <v:shape id="_x0000_s1045" type="#_x0000_t136" style="position:absolute;left:697;top:2470;width:4680;height:1080" fillcolor="#9400ed" strokecolor="#eaeaea" strokeweight="1pt">
                    <v:fill color2="blue" angle="-90" colors="0 #a603ab;13763f #0819fb;22938f #1a8d48;34079f yellow;47841f #ee3f17;57672f #e81766;1 #a603ab" method="none" type="gradient"/>
                    <v:shadow on="t" type="perspective" color="silver" opacity="52429f" origin="-.5,.5" matrix=",46340f,,.5,,-4768371582e-16"/>
                    <v:textpath style="font-family:&quot;Arial&quot;;font-weight:bold;v-text-kern:t" trim="t" fitpath="t" string="&quot;ГОДИНУ РОЗВАГ&#10;НА КОМП'ЮТЕРІ&quot;"/>
                  </v:shape>
                </v:group>
              </w:pict>
            </w:r>
          </w:p>
        </w:tc>
      </w:tr>
      <w:tr w:rsidR="0071605A" w:rsidRPr="006B13E7" w:rsidTr="006B13E7">
        <w:trPr>
          <w:trHeight w:val="3533"/>
        </w:trPr>
        <w:tc>
          <w:tcPr>
            <w:tcW w:w="5467" w:type="dxa"/>
          </w:tcPr>
          <w:p w:rsidR="0071605A" w:rsidRPr="006B13E7" w:rsidRDefault="0071605A" w:rsidP="006B13E7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group id="_x0000_s1046" style="position:absolute;left:0;text-align:left;margin-left:-3.4pt;margin-top:7.05pt;width:270pt;height:171pt;z-index:251659264;mso-position-horizontal-relative:text;mso-position-vertical-relative:text" coordorigin="340,310" coordsize="5400,3420">
                  <v:shape id="_x0000_s1047" type="#_x0000_t202" style="position:absolute;left:340;top:310;width:5400;height:3420" strokeweight="3pt">
                    <v:stroke linestyle="thinThin"/>
                    <v:textbox>
                      <w:txbxContent>
                        <w:p w:rsidR="0071605A" w:rsidRDefault="0071605A" w:rsidP="00C238FD"/>
                        <w:p w:rsidR="0071605A" w:rsidRPr="00625C7C" w:rsidRDefault="0071605A" w:rsidP="00625C7C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 xml:space="preserve">ДО КАБІНЕТУ ІНФОРМАТИКИ </w:t>
                          </w:r>
                        </w:p>
                        <w:p w:rsidR="0071605A" w:rsidRPr="00625C7C" w:rsidRDefault="0071605A" w:rsidP="00625C7C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>ЗШ №36 ВМР  на</w:t>
                          </w:r>
                        </w:p>
                        <w:p w:rsidR="0071605A" w:rsidRDefault="0071605A" w:rsidP="00C238FD"/>
                        <w:p w:rsidR="0071605A" w:rsidRPr="008B354E" w:rsidRDefault="0071605A" w:rsidP="00C238FD"/>
                      </w:txbxContent>
                    </v:textbox>
                  </v:shape>
                  <v:shape id="_x0000_s1048" type="#_x0000_t136" style="position:absolute;left:1060;top:493;width:3855;height:720" fillcolor="yellow">
                    <v:fill color2="#f93" angle="-135" focusposition=".5,.5" focussize="" focus="100%" type="gradientRadial">
                      <o:fill v:ext="view" type="gradientCenter"/>
                    </v:fill>
                    <v:shadow on="t" color="silver" opacity="52429f"/>
                    <v:textpath style="font-family:&quot;Impact&quot;;v-text-kern:t" trim="t" fitpath="t" string="ПРОПУСК"/>
                  </v:shape>
                  <v:shape id="_x0000_s1049" type="#_x0000_t136" style="position:absolute;left:697;top:2470;width:4680;height:1080" fillcolor="#9400ed" strokecolor="#eaeaea" strokeweight="1pt">
                    <v:fill color2="blue" angle="-90" colors="0 #a603ab;13763f #0819fb;22938f #1a8d48;34079f yellow;47841f #ee3f17;57672f #e81766;1 #a603ab" method="none" type="gradient"/>
                    <v:shadow on="t" type="perspective" color="silver" opacity="52429f" origin="-.5,.5" matrix=",46340f,,.5,,-4768371582e-16"/>
                    <v:textpath style="font-family:&quot;Arial&quot;;font-weight:bold;v-text-kern:t" trim="t" fitpath="t" string="&quot;ГОДИНУ РОЗВАГ&#10;НА КОМП'ЮТЕРІ&quot;"/>
                  </v:shape>
                </v:group>
              </w:pict>
            </w:r>
          </w:p>
        </w:tc>
        <w:tc>
          <w:tcPr>
            <w:tcW w:w="5467" w:type="dxa"/>
          </w:tcPr>
          <w:p w:rsidR="0071605A" w:rsidRPr="006B13E7" w:rsidRDefault="0071605A" w:rsidP="006B13E7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group id="_x0000_s1050" style="position:absolute;left:0;text-align:left;margin-left:-3pt;margin-top:7.05pt;width:270pt;height:171pt;z-index:251660288;mso-position-horizontal-relative:text;mso-position-vertical-relative:text" coordorigin="340,310" coordsize="5400,3420">
                  <v:shape id="_x0000_s1051" type="#_x0000_t202" style="position:absolute;left:340;top:310;width:5400;height:3420" strokeweight="3pt">
                    <v:stroke linestyle="thinThin"/>
                    <v:textbox>
                      <w:txbxContent>
                        <w:p w:rsidR="0071605A" w:rsidRDefault="0071605A" w:rsidP="00C238FD"/>
                        <w:p w:rsidR="0071605A" w:rsidRPr="00625C7C" w:rsidRDefault="0071605A" w:rsidP="00625C7C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 xml:space="preserve">ДО КАБІНЕТУ ІНФОРМАТИКИ </w:t>
                          </w:r>
                        </w:p>
                        <w:p w:rsidR="0071605A" w:rsidRPr="00625C7C" w:rsidRDefault="0071605A" w:rsidP="00625C7C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>ЗШ №36 ВМР  на</w:t>
                          </w:r>
                        </w:p>
                        <w:p w:rsidR="0071605A" w:rsidRDefault="0071605A" w:rsidP="00C238FD"/>
                        <w:p w:rsidR="0071605A" w:rsidRPr="008B354E" w:rsidRDefault="0071605A" w:rsidP="00C238FD"/>
                      </w:txbxContent>
                    </v:textbox>
                  </v:shape>
                  <v:shape id="_x0000_s1052" type="#_x0000_t136" style="position:absolute;left:1060;top:493;width:3855;height:720" fillcolor="yellow">
                    <v:fill color2="#f93" angle="-135" focusposition=".5,.5" focussize="" focus="100%" type="gradientRadial">
                      <o:fill v:ext="view" type="gradientCenter"/>
                    </v:fill>
                    <v:shadow on="t" color="silver" opacity="52429f"/>
                    <v:textpath style="font-family:&quot;Impact&quot;;v-text-kern:t" trim="t" fitpath="t" string="ПРОПУСК"/>
                  </v:shape>
                  <v:shape id="_x0000_s1053" type="#_x0000_t136" style="position:absolute;left:697;top:2470;width:4680;height:1080" fillcolor="#9400ed" strokecolor="#eaeaea" strokeweight="1pt">
                    <v:fill color2="blue" angle="-90" colors="0 #a603ab;13763f #0819fb;22938f #1a8d48;34079f yellow;47841f #ee3f17;57672f #e81766;1 #a603ab" method="none" type="gradient"/>
                    <v:shadow on="t" type="perspective" color="silver" opacity="52429f" origin="-.5,.5" matrix=",46340f,,.5,,-4768371582e-16"/>
                    <v:textpath style="font-family:&quot;Arial&quot;;font-weight:bold;v-text-kern:t" trim="t" fitpath="t" string="&quot;ГОДИНУ РОЗВАГ&#10;НА КОМП'ЮТЕРІ&quot;"/>
                  </v:shape>
                </v:group>
              </w:pict>
            </w:r>
          </w:p>
        </w:tc>
      </w:tr>
      <w:tr w:rsidR="0071605A" w:rsidRPr="006B13E7" w:rsidTr="00790098">
        <w:trPr>
          <w:trHeight w:val="3399"/>
        </w:trPr>
        <w:tc>
          <w:tcPr>
            <w:tcW w:w="5467" w:type="dxa"/>
            <w:tcBorders>
              <w:bottom w:val="nil"/>
            </w:tcBorders>
          </w:tcPr>
          <w:p w:rsidR="0071605A" w:rsidRPr="006B13E7" w:rsidRDefault="0071605A" w:rsidP="006B13E7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group id="_x0000_s1054" style="position:absolute;left:0;text-align:left;margin-left:-3.4pt;margin-top:.9pt;width:270pt;height:171pt;z-index:251661312;mso-position-horizontal-relative:text;mso-position-vertical-relative:text" coordorigin="340,310" coordsize="5400,3420">
                  <v:shape id="_x0000_s1055" type="#_x0000_t202" style="position:absolute;left:340;top:310;width:5400;height:3420" strokeweight="3pt">
                    <v:stroke linestyle="thinThin"/>
                    <v:textbox>
                      <w:txbxContent>
                        <w:p w:rsidR="0071605A" w:rsidRDefault="0071605A" w:rsidP="00C238FD"/>
                        <w:p w:rsidR="0071605A" w:rsidRPr="00625C7C" w:rsidRDefault="0071605A" w:rsidP="00435FB9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 xml:space="preserve">ДО КАБІНЕТУ ІНФОРМАТИКИ </w:t>
                          </w:r>
                        </w:p>
                        <w:p w:rsidR="0071605A" w:rsidRPr="00435FB9" w:rsidRDefault="0071605A" w:rsidP="00435FB9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>ЗШ №36 ВМР  на</w:t>
                          </w:r>
                        </w:p>
                        <w:p w:rsidR="0071605A" w:rsidRDefault="0071605A" w:rsidP="00C238FD"/>
                        <w:p w:rsidR="0071605A" w:rsidRPr="008B354E" w:rsidRDefault="0071605A" w:rsidP="00C238FD"/>
                      </w:txbxContent>
                    </v:textbox>
                  </v:shape>
                  <v:shape id="_x0000_s1056" type="#_x0000_t136" style="position:absolute;left:1060;top:493;width:3855;height:720" fillcolor="yellow">
                    <v:fill color2="#f93" angle="-135" focusposition=".5,.5" focussize="" focus="100%" type="gradientRadial">
                      <o:fill v:ext="view" type="gradientCenter"/>
                    </v:fill>
                    <v:shadow on="t" color="silver" opacity="52429f"/>
                    <v:textpath style="font-family:&quot;Impact&quot;;v-text-kern:t" trim="t" fitpath="t" string="ПРОПУСК"/>
                  </v:shape>
                  <v:shape id="_x0000_s1057" type="#_x0000_t136" style="position:absolute;left:697;top:2470;width:4680;height:1080" fillcolor="#9400ed" strokecolor="#eaeaea" strokeweight="1pt">
                    <v:fill color2="blue" angle="-90" colors="0 #a603ab;13763f #0819fb;22938f #1a8d48;34079f yellow;47841f #ee3f17;57672f #e81766;1 #a603ab" method="none" type="gradient"/>
                    <v:shadow on="t" type="perspective" color="silver" opacity="52429f" origin="-.5,.5" matrix=",46340f,,.5,,-4768371582e-16"/>
                    <v:textpath style="font-family:&quot;Arial&quot;;font-weight:bold;v-text-kern:t" trim="t" fitpath="t" string="&quot;ГОДИНУ РОЗВАГ&#10;НА КОМП'ЮТЕРІ&quot;"/>
                  </v:shape>
                </v:group>
              </w:pict>
            </w:r>
          </w:p>
        </w:tc>
        <w:tc>
          <w:tcPr>
            <w:tcW w:w="5467" w:type="dxa"/>
            <w:tcBorders>
              <w:bottom w:val="nil"/>
            </w:tcBorders>
          </w:tcPr>
          <w:p w:rsidR="0071605A" w:rsidRPr="006B13E7" w:rsidRDefault="0071605A" w:rsidP="006B13E7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group id="_x0000_s1058" style="position:absolute;left:0;text-align:left;margin-left:-3pt;margin-top:.9pt;width:270pt;height:171pt;z-index:251662336;mso-position-horizontal-relative:text;mso-position-vertical-relative:text" coordorigin="340,310" coordsize="5400,3420">
                  <v:shape id="_x0000_s1059" type="#_x0000_t202" style="position:absolute;left:340;top:310;width:5400;height:3420" strokeweight="3pt">
                    <v:stroke linestyle="thinThin"/>
                    <v:textbox>
                      <w:txbxContent>
                        <w:p w:rsidR="0071605A" w:rsidRDefault="0071605A" w:rsidP="00C238FD"/>
                        <w:p w:rsidR="0071605A" w:rsidRPr="00625C7C" w:rsidRDefault="0071605A" w:rsidP="00435FB9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 xml:space="preserve">ДО КАБІНЕТУ ІНФОРМАТИКИ </w:t>
                          </w:r>
                        </w:p>
                        <w:p w:rsidR="0071605A" w:rsidRPr="00435FB9" w:rsidRDefault="0071605A" w:rsidP="00435FB9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25C7C">
                            <w:rPr>
                              <w:sz w:val="36"/>
                              <w:szCs w:val="36"/>
                            </w:rPr>
                            <w:t>ЗШ №36 ВМР  на</w:t>
                          </w:r>
                        </w:p>
                        <w:p w:rsidR="0071605A" w:rsidRPr="008B354E" w:rsidRDefault="0071605A" w:rsidP="00C238FD"/>
                      </w:txbxContent>
                    </v:textbox>
                  </v:shape>
                  <v:shape id="_x0000_s1060" type="#_x0000_t136" style="position:absolute;left:1060;top:493;width:3855;height:720" fillcolor="yellow">
                    <v:fill color2="#f93" angle="-135" focusposition=".5,.5" focussize="" focus="100%" type="gradientRadial">
                      <o:fill v:ext="view" type="gradientCenter"/>
                    </v:fill>
                    <v:shadow on="t" color="silver" opacity="52429f"/>
                    <v:textpath style="font-family:&quot;Impact&quot;;v-text-kern:t" trim="t" fitpath="t" string="ПРОПУСК"/>
                  </v:shape>
                  <v:shape id="_x0000_s1061" type="#_x0000_t136" style="position:absolute;left:697;top:2470;width:4680;height:1080" fillcolor="#9400ed" strokecolor="#eaeaea" strokeweight="1pt">
                    <v:fill color2="blue" angle="-90" colors="0 #a603ab;13763f #0819fb;22938f #1a8d48;34079f yellow;47841f #ee3f17;57672f #e81766;1 #a603ab" method="none" type="gradient"/>
                    <v:shadow on="t" type="perspective" color="silver" opacity="52429f" origin="-.5,.5" matrix=",46340f,,.5,,-4768371582e-16"/>
                    <v:textpath style="font-family:&quot;Arial&quot;;font-weight:bold;v-text-kern:t" trim="t" fitpath="t" string="&quot;ГОДИНУ РОЗВАГ&#10;НА КОМП'ЮТЕРІ&quot;"/>
                  </v:shape>
                </v:group>
              </w:pict>
            </w:r>
          </w:p>
        </w:tc>
      </w:tr>
      <w:tr w:rsidR="0071605A" w:rsidRPr="006B13E7" w:rsidTr="00790098">
        <w:trPr>
          <w:trHeight w:val="3399"/>
        </w:trPr>
        <w:tc>
          <w:tcPr>
            <w:tcW w:w="10934" w:type="dxa"/>
            <w:gridSpan w:val="2"/>
            <w:tcBorders>
              <w:top w:val="nil"/>
              <w:left w:val="nil"/>
              <w:right w:val="nil"/>
            </w:tcBorders>
          </w:tcPr>
          <w:p w:rsidR="0071605A" w:rsidRDefault="0071605A" w:rsidP="006B13E7">
            <w:pPr>
              <w:spacing w:after="0" w:line="240" w:lineRule="auto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pict>
                <v:shape id="_x0000_s1062" type="#_x0000_t202" style="position:absolute;left:0;text-align:left;margin-left:54pt;margin-top:135pt;width:423pt;height:269.25pt;z-index:251665408;mso-position-horizontal-relative:text;mso-position-vertical-relative:text" strokecolor="white">
                  <v:textbox style="mso-next-textbox:#_x0000_s1062">
                    <w:txbxContent>
                      <w:p w:rsidR="0071605A" w:rsidRPr="00C238FD" w:rsidRDefault="0071605A" w:rsidP="002929F7">
                        <w:pPr>
                          <w:rPr>
                            <w:sz w:val="44"/>
                            <w:szCs w:val="44"/>
                          </w:rPr>
                        </w:pPr>
                        <w:r w:rsidRPr="00C238FD">
                          <w:rPr>
                            <w:sz w:val="44"/>
                            <w:szCs w:val="44"/>
                          </w:rPr>
                          <w:t>НАГОРОДЖУЄТЬСЯ</w:t>
                        </w:r>
                      </w:p>
                      <w:p w:rsidR="0071605A" w:rsidRPr="00C238FD" w:rsidRDefault="0071605A" w:rsidP="002929F7">
                        <w:pPr>
                          <w:pBdr>
                            <w:bottom w:val="single" w:sz="12" w:space="1" w:color="auto"/>
                          </w:pBdr>
                          <w:rPr>
                            <w:sz w:val="44"/>
                            <w:szCs w:val="44"/>
                          </w:rPr>
                        </w:pPr>
                        <w:r w:rsidRPr="00C238FD">
                          <w:rPr>
                            <w:sz w:val="44"/>
                            <w:szCs w:val="44"/>
                          </w:rPr>
                          <w:t>команда</w:t>
                        </w:r>
                      </w:p>
                      <w:p w:rsidR="0071605A" w:rsidRPr="00C238FD" w:rsidRDefault="0071605A" w:rsidP="002929F7">
                        <w:pPr>
                          <w:pBdr>
                            <w:bottom w:val="single" w:sz="12" w:space="1" w:color="auto"/>
                          </w:pBdr>
                          <w:rPr>
                            <w:sz w:val="44"/>
                            <w:szCs w:val="44"/>
                          </w:rPr>
                        </w:pPr>
                      </w:p>
                      <w:p w:rsidR="0071605A" w:rsidRPr="00C238FD" w:rsidRDefault="0071605A" w:rsidP="002929F7">
                        <w:pPr>
                          <w:rPr>
                            <w:sz w:val="44"/>
                            <w:szCs w:val="44"/>
                          </w:rPr>
                        </w:pPr>
                        <w:r w:rsidRPr="00C238FD">
                          <w:rPr>
                            <w:sz w:val="44"/>
                            <w:szCs w:val="44"/>
                          </w:rPr>
                          <w:t xml:space="preserve"> 9 класу</w:t>
                        </w:r>
                      </w:p>
                      <w:p w:rsidR="0071605A" w:rsidRPr="00C238FD" w:rsidRDefault="0071605A" w:rsidP="002929F7">
                        <w:pPr>
                          <w:rPr>
                            <w:sz w:val="44"/>
                            <w:szCs w:val="44"/>
                          </w:rPr>
                        </w:pPr>
                        <w:r w:rsidRPr="00C238FD">
                          <w:rPr>
                            <w:sz w:val="44"/>
                            <w:szCs w:val="44"/>
                          </w:rPr>
                          <w:t xml:space="preserve">за </w:t>
                        </w:r>
                        <w:r>
                          <w:rPr>
                            <w:sz w:val="44"/>
                            <w:szCs w:val="44"/>
                          </w:rPr>
                          <w:t>участь</w:t>
                        </w:r>
                        <w:r w:rsidRPr="00C238FD">
                          <w:rPr>
                            <w:sz w:val="44"/>
                            <w:szCs w:val="44"/>
                          </w:rPr>
                          <w:t xml:space="preserve"> в інтелектуальній грі з інформатики </w:t>
                        </w:r>
                        <w:r w:rsidRPr="00C238FD">
                          <w:rPr>
                            <w:sz w:val="44"/>
                            <w:szCs w:val="44"/>
                          </w:rPr>
                          <w:br/>
                        </w:r>
                        <w:r w:rsidRPr="00C238FD">
                          <w:rPr>
                            <w:shadow/>
                            <w:color w:val="FF0000"/>
                            <w:sz w:val="44"/>
                            <w:szCs w:val="44"/>
                          </w:rPr>
                          <w:t>«</w:t>
                        </w:r>
                        <w:r>
                          <w:rPr>
                            <w:shadow/>
                            <w:color w:val="FF0000"/>
                            <w:sz w:val="44"/>
                            <w:szCs w:val="44"/>
                          </w:rPr>
                          <w:t>Інформатичний брейн-ринг</w:t>
                        </w:r>
                        <w:r w:rsidRPr="00C238FD">
                          <w:rPr>
                            <w:shadow/>
                            <w:color w:val="FF0000"/>
                            <w:sz w:val="44"/>
                            <w:szCs w:val="44"/>
                          </w:rPr>
                          <w:t>»</w:t>
                        </w:r>
                      </w:p>
                      <w:p w:rsidR="0071605A" w:rsidRDefault="0071605A"/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63" type="#_x0000_t75" alt="012" style="position:absolute;left:0;text-align:left;margin-left:-27pt;margin-top:-27pt;width:586.5pt;height:761.25pt;z-index:-251652096;visibility:visible;mso-position-horizontal-relative:text;mso-position-vertical-relative:text">
                  <v:imagedata r:id="rId6" o:title=""/>
                </v:shape>
              </w:pict>
            </w:r>
          </w:p>
        </w:tc>
      </w:tr>
    </w:tbl>
    <w:p w:rsidR="0071605A" w:rsidRDefault="0071605A" w:rsidP="00C238FD">
      <w:pPr>
        <w:rPr>
          <w:lang w:val="ru-RU"/>
        </w:rPr>
      </w:pPr>
      <w:r>
        <w:rPr>
          <w:lang w:val="ru-RU"/>
        </w:rPr>
        <w:br w:type="page"/>
      </w:r>
    </w:p>
    <w:p w:rsidR="0071605A" w:rsidRPr="0055478B" w:rsidRDefault="0071605A" w:rsidP="00C238FD">
      <w:pPr>
        <w:rPr>
          <w:lang w:val="ru-RU"/>
        </w:rPr>
      </w:pPr>
      <w:r>
        <w:rPr>
          <w:noProof/>
          <w:lang w:val="ru-RU" w:eastAsia="ru-RU"/>
        </w:rPr>
        <w:pict>
          <v:shape id="_x0000_s1064" type="#_x0000_t202" style="position:absolute;left:0;text-align:left;margin-left:54pt;margin-top:88.5pt;width:422.25pt;height:263.25pt;z-index:251663360" strokecolor="white" strokeweight=".25pt">
            <v:textbox>
              <w:txbxContent>
                <w:p w:rsidR="0071605A" w:rsidRPr="00C238FD" w:rsidRDefault="0071605A" w:rsidP="00C238FD">
                  <w:pPr>
                    <w:rPr>
                      <w:sz w:val="44"/>
                      <w:szCs w:val="44"/>
                    </w:rPr>
                  </w:pPr>
                  <w:r w:rsidRPr="00C238FD">
                    <w:rPr>
                      <w:sz w:val="44"/>
                      <w:szCs w:val="44"/>
                    </w:rPr>
                    <w:t>НАГОРОДЖУЄТЬСЯ</w:t>
                  </w:r>
                </w:p>
                <w:p w:rsidR="0071605A" w:rsidRPr="00C238FD" w:rsidRDefault="0071605A" w:rsidP="00C238FD">
                  <w:pPr>
                    <w:pBdr>
                      <w:bottom w:val="single" w:sz="12" w:space="1" w:color="auto"/>
                    </w:pBdr>
                    <w:rPr>
                      <w:sz w:val="44"/>
                      <w:szCs w:val="44"/>
                    </w:rPr>
                  </w:pPr>
                  <w:r w:rsidRPr="00C238FD">
                    <w:rPr>
                      <w:sz w:val="44"/>
                      <w:szCs w:val="44"/>
                    </w:rPr>
                    <w:t>команда</w:t>
                  </w:r>
                </w:p>
                <w:p w:rsidR="0071605A" w:rsidRPr="00C238FD" w:rsidRDefault="0071605A" w:rsidP="00C238FD">
                  <w:pPr>
                    <w:pBdr>
                      <w:bottom w:val="single" w:sz="12" w:space="1" w:color="auto"/>
                    </w:pBdr>
                    <w:rPr>
                      <w:sz w:val="44"/>
                      <w:szCs w:val="44"/>
                    </w:rPr>
                  </w:pPr>
                </w:p>
                <w:p w:rsidR="0071605A" w:rsidRPr="00C238FD" w:rsidRDefault="0071605A" w:rsidP="00C238FD">
                  <w:pPr>
                    <w:rPr>
                      <w:sz w:val="44"/>
                      <w:szCs w:val="44"/>
                    </w:rPr>
                  </w:pPr>
                  <w:r w:rsidRPr="00C238FD">
                    <w:rPr>
                      <w:sz w:val="44"/>
                      <w:szCs w:val="44"/>
                    </w:rPr>
                    <w:t xml:space="preserve"> 9 класу</w:t>
                  </w:r>
                </w:p>
                <w:p w:rsidR="0071605A" w:rsidRPr="00C238FD" w:rsidRDefault="0071605A" w:rsidP="00C238FD">
                  <w:pPr>
                    <w:rPr>
                      <w:sz w:val="44"/>
                      <w:szCs w:val="44"/>
                    </w:rPr>
                  </w:pPr>
                  <w:r w:rsidRPr="00C238FD">
                    <w:rPr>
                      <w:sz w:val="44"/>
                      <w:szCs w:val="44"/>
                    </w:rPr>
                    <w:t xml:space="preserve">за перемогу в інтелектуальній грі з інформатики </w:t>
                  </w:r>
                  <w:r w:rsidRPr="00C238FD">
                    <w:rPr>
                      <w:sz w:val="44"/>
                      <w:szCs w:val="44"/>
                    </w:rPr>
                    <w:br/>
                  </w:r>
                  <w:r w:rsidRPr="00C238FD">
                    <w:rPr>
                      <w:shadow/>
                      <w:color w:val="FF0000"/>
                      <w:sz w:val="44"/>
                      <w:szCs w:val="44"/>
                    </w:rPr>
                    <w:t>«</w:t>
                  </w:r>
                  <w:r>
                    <w:rPr>
                      <w:shadow/>
                      <w:color w:val="FF0000"/>
                      <w:sz w:val="44"/>
                      <w:szCs w:val="44"/>
                    </w:rPr>
                    <w:t>Інформатичний брейн-ринг</w:t>
                  </w:r>
                  <w:r w:rsidRPr="00C238FD">
                    <w:rPr>
                      <w:shadow/>
                      <w:color w:val="FF0000"/>
                      <w:sz w:val="44"/>
                      <w:szCs w:val="44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Рисунок 49" o:spid="_x0000_s1065" type="#_x0000_t75" alt="012" style="position:absolute;left:0;text-align:left;margin-left:-27pt;margin-top:-73.5pt;width:586.5pt;height:761.25pt;z-index:-251666432;visibility:visible">
            <v:imagedata r:id="rId6" o:title=""/>
          </v:shape>
        </w:pict>
      </w:r>
    </w:p>
    <w:sectPr w:rsidR="0071605A" w:rsidRPr="0055478B" w:rsidSect="00022B2E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33BCE"/>
    <w:multiLevelType w:val="hybridMultilevel"/>
    <w:tmpl w:val="B212E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2B2E"/>
    <w:rsid w:val="00010F49"/>
    <w:rsid w:val="00022B2E"/>
    <w:rsid w:val="000734DC"/>
    <w:rsid w:val="000831B6"/>
    <w:rsid w:val="000C31FD"/>
    <w:rsid w:val="0011643E"/>
    <w:rsid w:val="00181EBC"/>
    <w:rsid w:val="002929F7"/>
    <w:rsid w:val="002C6484"/>
    <w:rsid w:val="002F4C87"/>
    <w:rsid w:val="003A5D74"/>
    <w:rsid w:val="00435FB9"/>
    <w:rsid w:val="0055478B"/>
    <w:rsid w:val="00625C7C"/>
    <w:rsid w:val="006B13E7"/>
    <w:rsid w:val="006F771E"/>
    <w:rsid w:val="0071605A"/>
    <w:rsid w:val="00790098"/>
    <w:rsid w:val="008B354E"/>
    <w:rsid w:val="008F5FEC"/>
    <w:rsid w:val="009365BC"/>
    <w:rsid w:val="00964CB1"/>
    <w:rsid w:val="00A715B0"/>
    <w:rsid w:val="00A9297D"/>
    <w:rsid w:val="00B560DB"/>
    <w:rsid w:val="00C13801"/>
    <w:rsid w:val="00C238FD"/>
    <w:rsid w:val="00CB174B"/>
    <w:rsid w:val="00CD0410"/>
    <w:rsid w:val="00CD37E7"/>
    <w:rsid w:val="00E505AC"/>
    <w:rsid w:val="00EF795B"/>
    <w:rsid w:val="00FF0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8FD"/>
    <w:pPr>
      <w:spacing w:after="200" w:line="276" w:lineRule="auto"/>
      <w:jc w:val="center"/>
    </w:pPr>
    <w:rPr>
      <w:b/>
      <w:sz w:val="52"/>
      <w:szCs w:val="52"/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22B2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F4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4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125</TotalTime>
  <Pages>6</Pages>
  <Words>64</Words>
  <Characters>371</Characters>
  <Application>Microsoft Office Outlook</Application>
  <DocSecurity>0</DocSecurity>
  <Lines>0</Lines>
  <Paragraphs>0</Paragraphs>
  <ScaleCrop>false</ScaleCrop>
  <Company>Homes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</dc:creator>
  <cp:keywords/>
  <dc:description/>
  <cp:lastModifiedBy>www.PHILka.RU</cp:lastModifiedBy>
  <cp:revision>20</cp:revision>
  <dcterms:created xsi:type="dcterms:W3CDTF">2013-02-06T20:23:00Z</dcterms:created>
  <dcterms:modified xsi:type="dcterms:W3CDTF">2013-02-07T07:59:00Z</dcterms:modified>
</cp:coreProperties>
</file>